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598.1pt;height:843.85pt;mso-position-horizontal-relative:page;mso-position-vertical-relative:page;z-index:-82" type="#_x0000_t202" filled="f" stroked="f">
            <v:textbox inset="0,0,0,0">
              <w:txbxContent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300" w:lineRule="exact" w:before="15"/>
                    <w:rPr>
                      <w:sz w:val="30"/>
                      <w:szCs w:val="30"/>
                    </w:rPr>
                  </w:pPr>
                </w:p>
                <w:p>
                  <w:pPr>
                    <w:pStyle w:val="BodyText"/>
                    <w:spacing w:line="263" w:lineRule="auto"/>
                    <w:ind w:left="8558" w:right="875" w:firstLine="970"/>
                    <w:jc w:val="left"/>
                  </w:pPr>
                  <w:r>
                    <w:rPr>
                      <w:spacing w:val="7"/>
                    </w:rPr>
                    <w:t>Приложение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Правилам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7"/>
                    </w:rPr>
                    <w:t>присвоения</w:t>
                  </w:r>
                </w:p>
                <w:p>
                  <w:pPr>
                    <w:pStyle w:val="BodyText"/>
                    <w:spacing w:line="240" w:lineRule="auto" w:before="3"/>
                    <w:ind w:left="6365" w:right="0"/>
                    <w:jc w:val="left"/>
                  </w:pPr>
                  <w:r>
                    <w:rPr>
                      <w:spacing w:val="8"/>
                    </w:rPr>
                    <w:t>ученых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званий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(ассоциированный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6"/>
                    </w:rPr>
                    <w:t>профессор</w:t>
                  </w:r>
                </w:p>
                <w:p>
                  <w:pPr>
                    <w:pStyle w:val="BodyText"/>
                    <w:spacing w:line="240" w:lineRule="auto" w:before="19"/>
                    <w:ind w:left="5851" w:right="0" w:firstLine="3000"/>
                    <w:jc w:val="left"/>
                  </w:pPr>
                  <w:r>
                    <w:rPr>
                      <w:spacing w:val="5"/>
                    </w:rPr>
                    <w:t>(доцент),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5"/>
                    </w:rPr>
                    <w:t>профессор)</w:t>
                  </w:r>
                </w:p>
                <w:p>
                  <w:pPr>
                    <w:spacing w:before="41"/>
                    <w:ind w:left="2037" w:right="1373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pacing w:val="6"/>
                      <w:sz w:val="22"/>
                    </w:rPr>
                    <w:t>Справка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pStyle w:val="BodyText"/>
                    <w:spacing w:line="258" w:lineRule="auto" w:before="21"/>
                    <w:ind w:left="4761" w:right="4098" w:hanging="10"/>
                    <w:jc w:val="center"/>
                  </w:pPr>
                  <w:r>
                    <w:rPr/>
                    <w:t>о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6"/>
                    </w:rPr>
                    <w:t>соискателе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5"/>
                    </w:rPr>
                    <w:t>ученого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6"/>
                    </w:rPr>
                    <w:t>звания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ассоциированного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профессора</w:t>
                  </w:r>
                </w:p>
                <w:p>
                  <w:pPr>
                    <w:pStyle w:val="BodyText"/>
                    <w:spacing w:line="263" w:lineRule="auto" w:before="2"/>
                    <w:ind w:left="2037" w:right="1393"/>
                    <w:jc w:val="center"/>
                  </w:pPr>
                  <w:r>
                    <w:rPr>
                      <w:spacing w:val="1"/>
                    </w:rPr>
                    <w:t>по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научному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8"/>
                    </w:rPr>
                    <w:t>направлению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7"/>
                    </w:rPr>
                    <w:t>«Химические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науки»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1"/>
                    </w:rPr>
                    <w:t>10300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2"/>
                    </w:rPr>
                    <w:t>(по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специальности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4"/>
                    </w:rPr>
                    <w:t>02.00.03-</w:t>
                  </w:r>
                  <w:r>
                    <w:rPr>
                      <w:spacing w:val="63"/>
                    </w:rPr>
                    <w:t> </w:t>
                  </w:r>
                  <w:r>
                    <w:rPr>
                      <w:spacing w:val="6"/>
                    </w:rPr>
                    <w:t>органическая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6"/>
                    </w:rPr>
                    <w:t>химия)</w:t>
                  </w:r>
                </w:p>
                <w:p>
                  <w:pPr>
                    <w:spacing w:line="280" w:lineRule="exact" w:before="9"/>
                    <w:rPr>
                      <w:sz w:val="28"/>
                      <w:szCs w:val="28"/>
                    </w:rPr>
                  </w:pPr>
                </w:p>
                <w:p>
                  <w:pPr>
                    <w:pStyle w:val="BodyText"/>
                    <w:tabs>
                      <w:tab w:pos="2169" w:val="left" w:leader="none"/>
                      <w:tab w:pos="6845" w:val="left" w:leader="none"/>
                    </w:tabs>
                    <w:spacing w:line="240" w:lineRule="auto"/>
                    <w:ind w:left="1661" w:right="0"/>
                    <w:jc w:val="left"/>
                  </w:pPr>
                  <w:r>
                    <w:rPr/>
                    <w:t>1</w:t>
                    <w:tab/>
                  </w:r>
                  <w:r>
                    <w:rPr>
                      <w:spacing w:val="6"/>
                    </w:rPr>
                    <w:t>Фамилия,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4"/>
                    </w:rPr>
                    <w:t>имя,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6"/>
                    </w:rPr>
                    <w:t>отчество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4"/>
                    </w:rPr>
                    <w:t>(при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1"/>
                    </w:rPr>
                    <w:t>его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6"/>
                    </w:rPr>
                    <w:t>наличии)</w:t>
                    <w:tab/>
                  </w:r>
                  <w:r>
                    <w:rPr>
                      <w:spacing w:val="8"/>
                      <w:position w:val="1"/>
                    </w:rPr>
                    <w:t>Муратбекова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Айгуль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spacing w:val="9"/>
                      <w:position w:val="1"/>
                    </w:rPr>
                    <w:t>Акижановна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159" w:val="left" w:leader="none"/>
                    </w:tabs>
                    <w:spacing w:line="248" w:lineRule="auto" w:before="11"/>
                    <w:ind w:left="2155" w:right="982" w:hanging="518"/>
                    <w:jc w:val="both"/>
                  </w:pPr>
                  <w:r>
                    <w:rPr/>
                    <w:t>2</w:t>
                    <w:tab/>
                    <w:tab/>
                  </w:r>
                  <w:r>
                    <w:rPr>
                      <w:spacing w:val="8"/>
                    </w:rPr>
                    <w:t>Ученая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степень</w:t>
                  </w:r>
                  <w:r>
                    <w:rPr/>
                    <w:t> 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8"/>
                    </w:rPr>
                    <w:t>(кандидата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4"/>
                    </w:rPr>
                    <w:t>наук,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доктора</w:t>
                  </w:r>
                  <w:r>
                    <w:rPr/>
                    <w:t> 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8"/>
                      <w:position w:val="2"/>
                    </w:rPr>
                    <w:t>Кандидат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4"/>
                      <w:position w:val="2"/>
                    </w:rPr>
                    <w:t> </w:t>
                  </w:r>
                  <w:r>
                    <w:rPr>
                      <w:spacing w:val="12"/>
                      <w:position w:val="2"/>
                    </w:rPr>
                    <w:t>химических</w:t>
                  </w:r>
                  <w:r>
                    <w:rPr>
                      <w:position w:val="2"/>
                    </w:rPr>
                    <w:t>   </w:t>
                  </w:r>
                  <w:r>
                    <w:rPr>
                      <w:spacing w:val="51"/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наук</w:t>
                  </w:r>
                  <w:r>
                    <w:rPr>
                      <w:position w:val="2"/>
                    </w:rPr>
                    <w:t>   </w:t>
                  </w:r>
                  <w:r>
                    <w:rPr>
                      <w:spacing w:val="51"/>
                      <w:position w:val="2"/>
                    </w:rPr>
                    <w:t> </w:t>
                  </w:r>
                  <w:r>
                    <w:rPr>
                      <w:spacing w:val="1"/>
                      <w:position w:val="2"/>
                    </w:rPr>
                    <w:t>(FK</w:t>
                  </w:r>
                  <w:r>
                    <w:rPr>
                      <w:spacing w:val="28"/>
                      <w:position w:val="2"/>
                    </w:rPr>
                    <w:t> </w:t>
                  </w:r>
                  <w:r>
                    <w:rPr>
                      <w:spacing w:val="4"/>
                    </w:rPr>
                    <w:t>наук,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9"/>
                    </w:rPr>
                    <w:t>доктора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spacing w:val="8"/>
                    </w:rPr>
                    <w:t>философии</w:t>
                  </w:r>
                  <w:r>
                    <w:rPr/>
                    <w:t>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4"/>
                    </w:rPr>
                    <w:t>(PhD),</w:t>
                  </w:r>
                  <w:r>
                    <w:rPr/>
                    <w:t> 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7"/>
                    </w:rPr>
                    <w:t>доктора</w:t>
                  </w:r>
                  <w:r>
                    <w:rPr/>
                    <w:t>  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6"/>
                      <w:position w:val="1"/>
                    </w:rPr>
                    <w:t>0008696,</w:t>
                  </w:r>
                  <w:r>
                    <w:rPr>
                      <w:position w:val="1"/>
                    </w:rPr>
                    <w:t>   </w:t>
                  </w:r>
                  <w:r>
                    <w:rPr>
                      <w:spacing w:val="50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протокол</w:t>
                  </w:r>
                  <w:r>
                    <w:rPr>
                      <w:position w:val="1"/>
                    </w:rPr>
                    <w:t>   </w:t>
                  </w:r>
                  <w:r>
                    <w:rPr>
                      <w:spacing w:val="42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№9</w:t>
                  </w:r>
                  <w:r>
                    <w:rPr>
                      <w:position w:val="1"/>
                    </w:rPr>
                    <w:t>   </w:t>
                  </w:r>
                  <w:r>
                    <w:rPr>
                      <w:spacing w:val="53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от</w:t>
                  </w:r>
                  <w:r>
                    <w:rPr>
                      <w:position w:val="1"/>
                    </w:rPr>
                    <w:t>    </w:t>
                  </w:r>
                  <w:r>
                    <w:rPr>
                      <w:spacing w:val="41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ВАК</w:t>
                  </w:r>
                  <w:r>
                    <w:rPr>
                      <w:spacing w:val="36"/>
                      <w:position w:val="1"/>
                    </w:rPr>
                    <w:t> </w:t>
                  </w:r>
                  <w:r>
                    <w:rPr>
                      <w:spacing w:val="1"/>
                    </w:rPr>
                    <w:t>по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9"/>
                    </w:rPr>
                    <w:t>профилю)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5"/>
                    </w:rPr>
                    <w:t>или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7"/>
                    </w:rPr>
                    <w:t>академическая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5"/>
                    </w:rPr>
                    <w:t>степень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Министерства</w:t>
                  </w:r>
                  <w:r>
                    <w:rPr>
                      <w:spacing w:val="33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высшего</w:t>
                  </w:r>
                  <w:r>
                    <w:rPr>
                      <w:spacing w:val="42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образования</w:t>
                  </w:r>
                  <w:r>
                    <w:rPr>
                      <w:spacing w:val="3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54"/>
                      <w:position w:val="1"/>
                    </w:rPr>
                    <w:t> </w:t>
                  </w:r>
                  <w:r>
                    <w:rPr>
                      <w:spacing w:val="8"/>
                    </w:rPr>
                    <w:t>доктора</w:t>
                  </w:r>
                  <w:r>
                    <w:rPr/>
                    <w:t>  </w:t>
                  </w:r>
                  <w:r>
                    <w:rPr>
                      <w:spacing w:val="52"/>
                    </w:rPr>
                    <w:t> </w:t>
                  </w:r>
                  <w:r>
                    <w:rPr>
                      <w:spacing w:val="8"/>
                    </w:rPr>
                    <w:t>философии</w:t>
                  </w:r>
                  <w:r>
                    <w:rPr/>
                    <w:t>  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4"/>
                    </w:rPr>
                    <w:t>(PhD),</w:t>
                  </w:r>
                  <w:r>
                    <w:rPr/>
                    <w:t>  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доктора</w:t>
                  </w:r>
                  <w:r>
                    <w:rPr/>
                    <w:t> 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/>
                    <w:t> 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науки</w:t>
                  </w:r>
                  <w:r>
                    <w:rPr>
                      <w:spacing w:val="28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РК</w:t>
                  </w:r>
                  <w:r>
                    <w:rPr>
                      <w:spacing w:val="25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от</w:t>
                  </w:r>
                  <w:r>
                    <w:rPr>
                      <w:spacing w:val="18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28.09.2001</w:t>
                  </w:r>
                  <w:r>
                    <w:rPr>
                      <w:spacing w:val="47"/>
                      <w:position w:val="1"/>
                    </w:rPr>
                    <w:t> </w:t>
                  </w:r>
                  <w:r>
                    <w:rPr>
                      <w:spacing w:val="2"/>
                      <w:position w:val="1"/>
                    </w:rPr>
                    <w:t>года).</w:t>
                  </w:r>
                  <w:r>
                    <w:rPr/>
                  </w:r>
                </w:p>
                <w:p>
                  <w:pPr>
                    <w:pStyle w:val="BodyText"/>
                    <w:spacing w:line="263" w:lineRule="auto" w:before="12"/>
                    <w:ind w:left="2159" w:right="5350"/>
                    <w:jc w:val="both"/>
                  </w:pPr>
                  <w:r>
                    <w:rPr>
                      <w:spacing w:val="8"/>
                    </w:rPr>
                    <w:t>профилю </w:t>
                  </w:r>
                  <w:r>
                    <w:rPr>
                      <w:spacing w:val="5"/>
                    </w:rPr>
                    <w:t>или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степень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8"/>
                    </w:rPr>
                    <w:t>доктора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7"/>
                    </w:rPr>
                    <w:t>философии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4"/>
                    </w:rPr>
                    <w:t>(PhD),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доктора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7"/>
                    </w:rPr>
                    <w:t>профилю,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5"/>
                    </w:rPr>
                    <w:t>дата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присуждения</w:t>
                  </w:r>
                </w:p>
                <w:p>
                  <w:pPr>
                    <w:pStyle w:val="BodyText"/>
                    <w:tabs>
                      <w:tab w:pos="2211" w:val="left" w:leader="none"/>
                      <w:tab w:pos="6843" w:val="left" w:leader="none"/>
                    </w:tabs>
                    <w:spacing w:line="240" w:lineRule="auto" w:before="11"/>
                    <w:ind w:left="1631" w:right="0"/>
                    <w:jc w:val="left"/>
                    <w:rPr>
                      <w:sz w:val="8"/>
                      <w:szCs w:val="8"/>
                    </w:rPr>
                  </w:pPr>
                  <w:r>
                    <w:rPr/>
                    <w:t>3</w:t>
                    <w:tab/>
                  </w:r>
                  <w:r>
                    <w:rPr>
                      <w:spacing w:val="8"/>
                    </w:rPr>
                    <w:t>Ученое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8"/>
                    </w:rPr>
                    <w:t>звание,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дата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7"/>
                    </w:rPr>
                    <w:t>присуждения</w:t>
                    <w:tab/>
                  </w:r>
                  <w:r>
                    <w:rPr>
                      <w:position w:val="2"/>
                      <w:sz w:val="8"/>
                    </w:rPr>
                    <w:t>-</w:t>
                  </w:r>
                  <w:r>
                    <w:rPr>
                      <w:sz w:val="8"/>
                    </w:rPr>
                  </w:r>
                </w:p>
                <w:p>
                  <w:pPr>
                    <w:pStyle w:val="BodyText"/>
                    <w:tabs>
                      <w:tab w:pos="2153" w:val="left" w:leader="none"/>
                      <w:tab w:pos="6839" w:val="left" w:leader="none"/>
                    </w:tabs>
                    <w:spacing w:line="240" w:lineRule="auto" w:before="21"/>
                    <w:ind w:left="1625" w:right="0"/>
                    <w:jc w:val="left"/>
                    <w:rPr>
                      <w:sz w:val="8"/>
                      <w:szCs w:val="8"/>
                    </w:rPr>
                  </w:pPr>
                  <w:r>
                    <w:rPr/>
                    <w:t>4</w:t>
                    <w:tab/>
                  </w:r>
                  <w:r>
                    <w:rPr>
                      <w:spacing w:val="8"/>
                      <w:position w:val="1"/>
                    </w:rPr>
                    <w:t>Почетное</w:t>
                  </w:r>
                  <w:r>
                    <w:rPr>
                      <w:spacing w:val="20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звание,</w:t>
                  </w:r>
                  <w:r>
                    <w:rPr>
                      <w:spacing w:val="16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дата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присуждения</w:t>
                    <w:tab/>
                  </w:r>
                  <w:r>
                    <w:rPr>
                      <w:position w:val="2"/>
                      <w:sz w:val="8"/>
                    </w:rPr>
                    <w:t>-</w:t>
                  </w:r>
                  <w:r>
                    <w:rPr>
                      <w:sz w:val="8"/>
                    </w:rPr>
                  </w:r>
                </w:p>
                <w:p>
                  <w:pPr>
                    <w:pStyle w:val="BodyText"/>
                    <w:tabs>
                      <w:tab w:pos="2149" w:val="left" w:leader="none"/>
                      <w:tab w:pos="3528" w:val="left" w:leader="none"/>
                      <w:tab w:pos="4271" w:val="left" w:leader="none"/>
                      <w:tab w:pos="4631" w:val="left" w:leader="none"/>
                      <w:tab w:pos="5481" w:val="left" w:leader="none"/>
                      <w:tab w:pos="6503" w:val="left" w:leader="none"/>
                      <w:tab w:pos="6833" w:val="left" w:leader="none"/>
                    </w:tabs>
                    <w:spacing w:line="249" w:lineRule="auto" w:before="9"/>
                    <w:ind w:left="2154" w:right="1008" w:hanging="518"/>
                    <w:jc w:val="left"/>
                  </w:pPr>
                  <w:r>
                    <w:rPr/>
                    <w:t>5</w:t>
                    <w:tab/>
                  </w:r>
                  <w:r>
                    <w:rPr>
                      <w:spacing w:val="9"/>
                    </w:rPr>
                    <w:t>Должность</w:t>
                    <w:tab/>
                  </w:r>
                  <w:r>
                    <w:rPr>
                      <w:spacing w:val="6"/>
                    </w:rPr>
                    <w:t>(дата</w:t>
                    <w:tab/>
                  </w:r>
                  <w:r>
                    <w:rPr/>
                    <w:t>и</w:t>
                    <w:tab/>
                  </w:r>
                  <w:r>
                    <w:rPr>
                      <w:spacing w:val="6"/>
                    </w:rPr>
                    <w:t>номер</w:t>
                    <w:tab/>
                    <w:t>приказа</w:t>
                    <w:tab/>
                  </w:r>
                  <w:r>
                    <w:rPr/>
                    <w:t>о</w:t>
                    <w:tab/>
                  </w:r>
                  <w:r>
                    <w:rPr>
                      <w:spacing w:val="9"/>
                      <w:position w:val="2"/>
                    </w:rPr>
                    <w:t>Доцент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spacing w:val="8"/>
                      <w:position w:val="2"/>
                    </w:rPr>
                    <w:t>(ассоциированный</w:t>
                  </w:r>
                  <w:r>
                    <w:rPr>
                      <w:position w:val="2"/>
                    </w:rPr>
                    <w:t>  </w:t>
                  </w:r>
                  <w:r>
                    <w:rPr>
                      <w:spacing w:val="18"/>
                      <w:position w:val="2"/>
                    </w:rPr>
                    <w:t> </w:t>
                  </w:r>
                  <w:r>
                    <w:rPr>
                      <w:spacing w:val="5"/>
                      <w:position w:val="2"/>
                    </w:rPr>
                    <w:t>профессор)</w:t>
                  </w:r>
                  <w:r>
                    <w:rPr>
                      <w:spacing w:val="38"/>
                      <w:position w:val="2"/>
                    </w:rPr>
                    <w:t> </w:t>
                  </w:r>
                  <w:r>
                    <w:rPr>
                      <w:spacing w:val="8"/>
                    </w:rPr>
                    <w:t>назначении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5"/>
                    </w:rPr>
                    <w:t>на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8"/>
                    </w:rPr>
                    <w:t>должность)</w:t>
                    <w:tab/>
                    <w:tab/>
                    <w:tab/>
                  </w:r>
                  <w:r>
                    <w:rPr>
                      <w:spacing w:val="7"/>
                      <w:position w:val="1"/>
                    </w:rPr>
                    <w:t>приказ</w:t>
                  </w:r>
                  <w:r>
                    <w:rPr>
                      <w:spacing w:val="19"/>
                      <w:position w:val="1"/>
                    </w:rPr>
                    <w:t> </w:t>
                  </w:r>
                  <w:r>
                    <w:rPr>
                      <w:spacing w:val="9"/>
                      <w:position w:val="1"/>
                    </w:rPr>
                    <w:t>№277</w:t>
                  </w:r>
                  <w:r>
                    <w:rPr>
                      <w:spacing w:val="25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от</w:t>
                  </w:r>
                  <w:r>
                    <w:rPr>
                      <w:spacing w:val="23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08.09.2003</w:t>
                  </w:r>
                  <w:r>
                    <w:rPr>
                      <w:spacing w:val="36"/>
                      <w:position w:val="1"/>
                    </w:rPr>
                    <w:t> </w:t>
                  </w:r>
                  <w:r>
                    <w:rPr>
                      <w:spacing w:val="1"/>
                      <w:position w:val="1"/>
                    </w:rPr>
                    <w:t>года.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159" w:val="left" w:leader="none"/>
                      <w:tab w:pos="2994" w:val="left" w:leader="none"/>
                      <w:tab w:pos="4209" w:val="left" w:leader="none"/>
                      <w:tab w:pos="6829" w:val="left" w:leader="none"/>
                    </w:tabs>
                    <w:spacing w:line="247" w:lineRule="auto" w:before="11"/>
                    <w:ind w:left="2146" w:right="991" w:hanging="514"/>
                    <w:jc w:val="left"/>
                  </w:pPr>
                  <w:r>
                    <w:rPr/>
                    <w:t>6</w:t>
                    <w:tab/>
                    <w:tab/>
                  </w:r>
                  <w:r>
                    <w:rPr>
                      <w:spacing w:val="5"/>
                      <w:position w:val="1"/>
                    </w:rPr>
                    <w:t>Стаж</w:t>
                    <w:tab/>
                  </w:r>
                  <w:r>
                    <w:rPr>
                      <w:spacing w:val="7"/>
                      <w:position w:val="1"/>
                    </w:rPr>
                    <w:t>научной,</w:t>
                    <w:tab/>
                  </w:r>
                  <w:r>
                    <w:rPr>
                      <w:spacing w:val="5"/>
                      <w:w w:val="75"/>
                      <w:position w:val="1"/>
                    </w:rPr>
                    <w:t>научио-педагогической</w:t>
                    <w:tab/>
                  </w:r>
                  <w:r>
                    <w:rPr>
                      <w:spacing w:val="4"/>
                      <w:w w:val="75"/>
                      <w:position w:val="2"/>
                    </w:rPr>
                    <w:t>Всего</w:t>
                  </w:r>
                  <w:r>
                    <w:rPr>
                      <w:w w:val="75"/>
                      <w:position w:val="2"/>
                    </w:rPr>
                    <w:t>                   </w:t>
                  </w:r>
                  <w:r>
                    <w:rPr>
                      <w:spacing w:val="30"/>
                      <w:w w:val="75"/>
                      <w:position w:val="2"/>
                    </w:rPr>
                    <w:t> </w:t>
                  </w:r>
                  <w:r>
                    <w:rPr>
                      <w:spacing w:val="1"/>
                      <w:position w:val="2"/>
                    </w:rPr>
                    <w:t>27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3"/>
                      <w:position w:val="2"/>
                    </w:rPr>
                    <w:t> </w:t>
                  </w:r>
                  <w:r>
                    <w:rPr>
                      <w:spacing w:val="6"/>
                      <w:position w:val="2"/>
                    </w:rPr>
                    <w:t>лет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13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8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37"/>
                      <w:position w:val="2"/>
                    </w:rPr>
                    <w:t> </w:t>
                  </w:r>
                  <w:r>
                    <w:rPr>
                      <w:spacing w:val="7"/>
                      <w:position w:val="2"/>
                    </w:rPr>
                    <w:t>месяцев,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4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в</w:t>
                  </w:r>
                  <w:r>
                    <w:rPr>
                      <w:spacing w:val="52"/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том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11"/>
                      <w:position w:val="2"/>
                    </w:rPr>
                    <w:t> </w:t>
                  </w:r>
                  <w:r>
                    <w:rPr>
                      <w:spacing w:val="5"/>
                      <w:position w:val="2"/>
                    </w:rPr>
                    <w:t>числе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7"/>
                      <w:position w:val="2"/>
                    </w:rPr>
                    <w:t> </w:t>
                  </w:r>
                  <w:r>
                    <w:rPr>
                      <w:position w:val="2"/>
                    </w:rPr>
                    <w:t>в </w:t>
                  </w:r>
                  <w:r>
                    <w:rPr>
                      <w:position w:val="2"/>
                    </w:rPr>
                  </w:r>
                  <w:r>
                    <w:rPr>
                      <w:spacing w:val="7"/>
                    </w:rPr>
                    <w:t>деятельности</w:t>
                    <w:tab/>
                    <w:tab/>
                  </w:r>
                  <w:r>
                    <w:rPr>
                      <w:spacing w:val="8"/>
                      <w:position w:val="1"/>
                    </w:rPr>
                    <w:t>должности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54"/>
                      <w:position w:val="1"/>
                    </w:rPr>
                    <w:t> </w:t>
                  </w:r>
                  <w:r>
                    <w:rPr>
                      <w:spacing w:val="9"/>
                      <w:position w:val="1"/>
                    </w:rPr>
                    <w:t>доцента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54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(ассоциированный</w:t>
                  </w:r>
                  <w:r>
                    <w:rPr/>
                  </w:r>
                </w:p>
                <w:p>
                  <w:pPr>
                    <w:pStyle w:val="BodyText"/>
                    <w:spacing w:line="252" w:lineRule="exact"/>
                    <w:ind w:left="6836" w:right="0"/>
                    <w:jc w:val="both"/>
                  </w:pPr>
                  <w:r>
                    <w:rPr>
                      <w:spacing w:val="7"/>
                    </w:rPr>
                    <w:t>профессор)</w:t>
                  </w:r>
                  <w:r>
                    <w:rPr/>
                    <w:t>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6"/>
                    </w:rPr>
                    <w:t>19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6"/>
                    </w:rPr>
                    <w:t>лет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8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5"/>
                    </w:rPr>
                    <w:t>месяцев</w:t>
                  </w:r>
                </w:p>
                <w:p>
                  <w:pPr>
                    <w:pStyle w:val="BodyText"/>
                    <w:tabs>
                      <w:tab w:pos="2149" w:val="left" w:leader="none"/>
                      <w:tab w:pos="6835" w:val="left" w:leader="none"/>
                    </w:tabs>
                    <w:spacing w:line="240" w:lineRule="auto" w:before="35"/>
                    <w:ind w:left="1628" w:right="0"/>
                    <w:jc w:val="left"/>
                  </w:pPr>
                  <w:r>
                    <w:rPr/>
                    <w:t>7</w:t>
                    <w:tab/>
                  </w:r>
                  <w:r>
                    <w:rPr>
                      <w:spacing w:val="7"/>
                      <w:position w:val="1"/>
                    </w:rPr>
                    <w:t>Количество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научных</w:t>
                  </w:r>
                  <w:r>
                    <w:rPr>
                      <w:position w:val="1"/>
                    </w:rPr>
                    <w:t>  </w:t>
                  </w:r>
                  <w:r>
                    <w:rPr>
                      <w:spacing w:val="5"/>
                      <w:position w:val="1"/>
                    </w:rPr>
                    <w:t>статей</w:t>
                  </w:r>
                  <w:r>
                    <w:rPr>
                      <w:spacing w:val="54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после</w:t>
                  </w:r>
                  <w:r>
                    <w:rPr>
                      <w:spacing w:val="47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защиты</w:t>
                    <w:tab/>
                  </w:r>
                  <w:r>
                    <w:rPr>
                      <w:spacing w:val="4"/>
                      <w:position w:val="2"/>
                    </w:rPr>
                    <w:t>Всего:</w:t>
                  </w:r>
                  <w:r>
                    <w:rPr>
                      <w:position w:val="2"/>
                    </w:rPr>
                    <w:t> </w:t>
                  </w:r>
                  <w:r>
                    <w:rPr>
                      <w:spacing w:val="2"/>
                      <w:position w:val="2"/>
                    </w:rPr>
                    <w:t> </w:t>
                  </w:r>
                  <w:r>
                    <w:rPr>
                      <w:spacing w:val="-6"/>
                      <w:position w:val="2"/>
                    </w:rPr>
                    <w:t>15,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6829" w:val="left" w:leader="none"/>
                      <w:tab w:pos="7698" w:val="left" w:leader="none"/>
                      <w:tab w:pos="9345" w:val="left" w:leader="none"/>
                    </w:tabs>
                    <w:spacing w:line="250" w:lineRule="auto" w:before="5"/>
                    <w:ind w:left="2156" w:right="1016" w:hanging="10"/>
                    <w:jc w:val="left"/>
                  </w:pPr>
                  <w:r>
                    <w:rPr>
                      <w:spacing w:val="8"/>
                    </w:rPr>
                    <w:t>диссертации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/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spacing w:val="8"/>
                    </w:rPr>
                    <w:t>получения</w:t>
                  </w:r>
                  <w:r>
                    <w:rPr/>
                    <w:t> 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spacing w:val="5"/>
                    </w:rPr>
                    <w:t>ученого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5"/>
                    </w:rPr>
                    <w:t>звания</w:t>
                    <w:tab/>
                  </w:r>
                  <w:r>
                    <w:rPr>
                      <w:position w:val="1"/>
                    </w:rPr>
                    <w:t>В</w:t>
                    <w:tab/>
                  </w:r>
                  <w:r>
                    <w:rPr>
                      <w:spacing w:val="7"/>
                      <w:position w:val="1"/>
                    </w:rPr>
                    <w:t>изданиях</w:t>
                    <w:tab/>
                    <w:t>рекомендуемых</w:t>
                  </w:r>
                  <w:r>
                    <w:rPr>
                      <w:spacing w:val="48"/>
                      <w:position w:val="1"/>
                    </w:rPr>
                    <w:t> </w:t>
                  </w:r>
                  <w:r>
                    <w:rPr>
                      <w:spacing w:val="8"/>
                    </w:rPr>
                    <w:t>ассоциированного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8"/>
                    </w:rPr>
                    <w:t>профессора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5"/>
                    </w:rPr>
                    <w:t>(доцента)</w:t>
                    <w:tab/>
                  </w:r>
                  <w:r>
                    <w:rPr>
                      <w:spacing w:val="9"/>
                      <w:position w:val="1"/>
                    </w:rPr>
                    <w:t>уполномоченным</w:t>
                  </w:r>
                  <w:r>
                    <w:rPr>
                      <w:spacing w:val="28"/>
                      <w:position w:val="1"/>
                    </w:rPr>
                    <w:t> </w:t>
                  </w:r>
                  <w:r>
                    <w:rPr>
                      <w:spacing w:val="6"/>
                      <w:position w:val="1"/>
                    </w:rPr>
                    <w:t>органом</w:t>
                  </w:r>
                  <w:r>
                    <w:rPr>
                      <w:spacing w:val="1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- </w:t>
                  </w:r>
                  <w:r>
                    <w:rPr>
                      <w:spacing w:val="27"/>
                      <w:position w:val="1"/>
                    </w:rPr>
                    <w:t> </w:t>
                  </w:r>
                  <w:r>
                    <w:rPr>
                      <w:spacing w:val="-7"/>
                      <w:position w:val="1"/>
                    </w:rPr>
                    <w:t>13,</w:t>
                  </w:r>
                  <w:r>
                    <w:rPr/>
                  </w:r>
                </w:p>
                <w:p>
                  <w:pPr>
                    <w:pStyle w:val="BodyText"/>
                    <w:spacing w:line="264" w:lineRule="auto"/>
                    <w:ind w:left="6826" w:right="1006" w:firstLine="4"/>
                    <w:jc w:val="both"/>
                  </w:pPr>
                  <w:r>
                    <w:rPr/>
                    <w:t>В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8"/>
                    </w:rPr>
                    <w:t>научных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7"/>
                    </w:rPr>
                    <w:t>журналах,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7"/>
                    </w:rPr>
                    <w:t>входящих</w:t>
                  </w:r>
                  <w:r>
                    <w:rPr>
                      <w:spacing w:val="5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3"/>
                    </w:rPr>
                    <w:t>базы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компании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5"/>
                    </w:rPr>
                    <w:t>Clarivate</w:t>
                  </w:r>
                  <w:r>
                    <w:rPr/>
                    <w:t>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5"/>
                    </w:rPr>
                    <w:t>Analytics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(Кларивейт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Аналитике)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4"/>
                    </w:rPr>
                    <w:t>(Web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os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spacing w:val="3"/>
                    </w:rPr>
                    <w:t>Science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3"/>
                    </w:rPr>
                    <w:t>Core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5"/>
                    </w:rPr>
                    <w:t>Collection,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5"/>
                    </w:rPr>
                    <w:t>Clarivate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5"/>
                    </w:rPr>
                    <w:t>Analytics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2"/>
                    </w:rPr>
                    <w:t>(Веб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1"/>
                    </w:rPr>
                    <w:t>оф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6"/>
                    </w:rPr>
                    <w:t>Сайпс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Кор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Коллекшн,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Кларивейт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Аналитике),Scopus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spacing w:val="3"/>
                    </w:rPr>
                    <w:t>или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JSTOR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5"/>
                    </w:rPr>
                    <w:t>(</w:t>
                  </w:r>
                  <w:r>
                    <w:rPr>
                      <w:spacing w:val="11"/>
                    </w:rPr>
                    <w:t>Д</w:t>
                  </w:r>
                  <w:r>
                    <w:rPr>
                      <w:spacing w:val="16"/>
                    </w:rPr>
                    <w:t>Ж</w:t>
                  </w:r>
                  <w:r>
                    <w:rPr>
                      <w:spacing w:val="11"/>
                    </w:rPr>
                    <w:t>Е</w:t>
                  </w:r>
                  <w:r>
                    <w:rPr>
                      <w:spacing w:val="13"/>
                    </w:rPr>
                    <w:t>Й</w:t>
                  </w:r>
                  <w:r>
                    <w:rPr>
                      <w:spacing w:val="11"/>
                    </w:rPr>
                    <w:t>СТ</w:t>
                  </w:r>
                  <w:r>
                    <w:rPr>
                      <w:spacing w:val="13"/>
                    </w:rPr>
                    <w:t>О</w:t>
                  </w:r>
                  <w:r>
                    <w:rPr>
                      <w:spacing w:val="9"/>
                    </w:rPr>
                    <w:t>Р</w:t>
                  </w:r>
                  <w:r>
                    <w:rPr/>
                    <w:t>)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-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2141" w:val="left" w:leader="none"/>
                      <w:tab w:pos="3853" w:val="left" w:leader="none"/>
                      <w:tab w:pos="4117" w:val="left" w:leader="none"/>
                      <w:tab w:pos="5389" w:val="left" w:leader="none"/>
                      <w:tab w:pos="5729" w:val="left" w:leader="none"/>
                      <w:tab w:pos="6813" w:val="left" w:leader="none"/>
                      <w:tab w:pos="7717" w:val="left" w:leader="none"/>
                      <w:tab w:pos="7881" w:val="left" w:leader="none"/>
                      <w:tab w:pos="8254" w:val="left" w:leader="none"/>
                      <w:tab w:pos="8965" w:val="left" w:leader="none"/>
                      <w:tab w:pos="9316" w:val="left" w:leader="none"/>
                    </w:tabs>
                    <w:spacing w:line="251" w:lineRule="auto" w:before="14"/>
                    <w:ind w:left="2136" w:right="1033" w:hanging="514"/>
                    <w:jc w:val="left"/>
                  </w:pPr>
                  <w:r>
                    <w:rPr/>
                    <w:t>8</w:t>
                    <w:tab/>
                    <w:tab/>
                  </w:r>
                  <w:r>
                    <w:rPr>
                      <w:spacing w:val="7"/>
                      <w:position w:val="1"/>
                    </w:rPr>
                    <w:t>Количество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изданных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за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14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последние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2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5</w:t>
                  </w:r>
                  <w:r>
                    <w:rPr>
                      <w:spacing w:val="55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лег</w:t>
                    <w:tab/>
                  </w:r>
                  <w:r>
                    <w:rPr>
                      <w:spacing w:val="2"/>
                      <w:w w:val="35"/>
                      <w:position w:val="1"/>
                    </w:rPr>
                    <w:t>Учебное</w:t>
                    <w:tab/>
                    <w:tab/>
                    <w:t>пособие: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Жобалау</w:t>
                  </w:r>
                  <w:r>
                    <w:rPr>
                      <w:position w:val="1"/>
                    </w:rPr>
                    <w:t>  </w:t>
                  </w:r>
                  <w:r>
                    <w:rPr>
                      <w:spacing w:val="35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непздер!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</w:r>
                  <w:r>
                    <w:rPr>
                      <w:spacing w:val="8"/>
                    </w:rPr>
                    <w:t>монографий,</w:t>
                    <w:tab/>
                    <w:t>учебников,</w:t>
                    <w:tab/>
                  </w:r>
                  <w:r>
                    <w:rPr>
                      <w:spacing w:val="6"/>
                    </w:rPr>
                    <w:t>единолично</w:t>
                    <w:tab/>
                  </w:r>
                  <w:r>
                    <w:rPr>
                      <w:w w:val="10"/>
                      <w:position w:val="1"/>
                    </w:rPr>
                    <w:t>жэне</w:t>
                    <w:tab/>
                    <w:t>зауыттарды</w:t>
                  </w:r>
                  <w:r>
                    <w:rPr>
                      <w:position w:val="1"/>
                    </w:rPr>
                    <w:tab/>
                    <w:tab/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жабдьщтау.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</w:r>
                  <w:r>
                    <w:rPr>
                      <w:spacing w:val="8"/>
                    </w:rPr>
                    <w:t>написанных</w:t>
                    <w:tab/>
                    <w:tab/>
                    <w:t>учебных</w:t>
                    <w:tab/>
                    <w:tab/>
                  </w:r>
                  <w:r>
                    <w:rPr>
                      <w:spacing w:val="7"/>
                    </w:rPr>
                    <w:t>(учебно­</w:t>
                    <w:tab/>
                  </w:r>
                  <w:r>
                    <w:rPr>
                      <w:spacing w:val="3"/>
                      <w:w w:val="55"/>
                      <w:position w:val="1"/>
                    </w:rPr>
                    <w:t>Караганды:</w:t>
                    <w:tab/>
                    <w:t>«Арко»</w:t>
                  </w:r>
                  <w:r>
                    <w:rPr>
                      <w:position w:val="1"/>
                    </w:rPr>
                    <w:t>  </w:t>
                  </w:r>
                  <w:r>
                    <w:rPr>
                      <w:spacing w:val="19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баспасы,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spacing w:val="3"/>
                      <w:position w:val="1"/>
                    </w:rPr>
                    <w:t>2019.</w:t>
                  </w:r>
                  <w:r>
                    <w:rPr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-10"/>
                      <w:position w:val="1"/>
                    </w:rPr>
                    <w:t> </w:t>
                  </w:r>
                  <w:r>
                    <w:rPr>
                      <w:spacing w:val="-10"/>
                      <w:position w:val="1"/>
                    </w:rPr>
                  </w:r>
                  <w:r>
                    <w:rPr>
                      <w:spacing w:val="8"/>
                    </w:rPr>
                    <w:t>методическое)</w:t>
                  </w:r>
                  <w:r>
                    <w:rPr>
                      <w:spacing w:val="7"/>
                    </w:rPr>
                    <w:t> пособий</w:t>
                    <w:tab/>
                    <w:tab/>
                    <w:tab/>
                  </w:r>
                  <w:r>
                    <w:rPr>
                      <w:spacing w:val="-4"/>
                      <w:position w:val="1"/>
                    </w:rPr>
                    <w:t>180</w:t>
                  </w:r>
                  <w:r>
                    <w:rPr>
                      <w:position w:val="1"/>
                    </w:rPr>
                    <w:t>       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spacing w:val="-4"/>
                      <w:position w:val="1"/>
                    </w:rPr>
                    <w:t>6.</w:t>
                  </w:r>
                  <w:r>
                    <w:rPr/>
                  </w:r>
                </w:p>
                <w:p>
                  <w:pPr>
                    <w:pStyle w:val="BodyText"/>
                    <w:spacing w:line="248" w:lineRule="exact"/>
                    <w:ind w:left="6820" w:right="0"/>
                    <w:jc w:val="both"/>
                  </w:pPr>
                  <w:r>
                    <w:rPr>
                      <w:spacing w:val="6"/>
                    </w:rPr>
                    <w:t>ISBN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7"/>
                    </w:rPr>
                    <w:t>978-601-204-474-4</w:t>
                  </w:r>
                </w:p>
                <w:p>
                  <w:pPr>
                    <w:pStyle w:val="BodyText"/>
                    <w:tabs>
                      <w:tab w:pos="2135" w:val="left" w:leader="none"/>
                    </w:tabs>
                    <w:spacing w:line="263" w:lineRule="auto" w:before="49"/>
                    <w:ind w:left="2126" w:right="5375" w:hanging="514"/>
                    <w:jc w:val="both"/>
                  </w:pPr>
                  <w:r>
                    <w:rPr/>
                    <w:t>9</w:t>
                    <w:tab/>
                    <w:tab/>
                  </w:r>
                  <w:r>
                    <w:rPr>
                      <w:spacing w:val="5"/>
                      <w:position w:val="1"/>
                    </w:rPr>
                    <w:t>Лица,</w:t>
                  </w:r>
                  <w:r>
                    <w:rPr>
                      <w:spacing w:val="46"/>
                      <w:position w:val="1"/>
                    </w:rPr>
                    <w:t> </w:t>
                  </w:r>
                  <w:r>
                    <w:rPr>
                      <w:spacing w:val="9"/>
                      <w:position w:val="1"/>
                    </w:rPr>
                    <w:t>защитившие</w:t>
                  </w:r>
                  <w:r>
                    <w:rPr>
                      <w:spacing w:val="43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диссертацию</w:t>
                  </w:r>
                  <w:r>
                    <w:rPr>
                      <w:spacing w:val="53"/>
                      <w:position w:val="1"/>
                    </w:rPr>
                    <w:t> </w:t>
                  </w:r>
                  <w:r>
                    <w:rPr>
                      <w:spacing w:val="5"/>
                      <w:position w:val="1"/>
                    </w:rPr>
                    <w:t>под</w:t>
                  </w:r>
                  <w:r>
                    <w:rPr>
                      <w:spacing w:val="42"/>
                      <w:position w:val="1"/>
                    </w:rPr>
                    <w:t> </w:t>
                  </w:r>
                  <w:r>
                    <w:rPr>
                      <w:spacing w:val="1"/>
                      <w:position w:val="1"/>
                    </w:rPr>
                    <w:t>его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spacing w:val="8"/>
                    </w:rPr>
                    <w:t>руководством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spacing w:val="9"/>
                    </w:rPr>
                    <w:t>имеющие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5"/>
                    </w:rPr>
                    <w:t>ученую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5"/>
                    </w:rPr>
                    <w:t>степень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7"/>
                    </w:rPr>
                    <w:t>(кандидата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5"/>
                    </w:rPr>
                    <w:t>наук,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9"/>
                    </w:rPr>
                    <w:t>доктора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4"/>
                    </w:rPr>
                    <w:t>наук,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6"/>
                    </w:rPr>
                    <w:t>доктора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spacing w:val="7"/>
                    </w:rPr>
                    <w:t>философии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6"/>
                    </w:rPr>
                    <w:t>(PhD),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9"/>
                    </w:rPr>
                    <w:t>доктора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но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7"/>
                    </w:rPr>
                    <w:t>профилю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4"/>
                    </w:rPr>
                    <w:t>или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8"/>
                    </w:rPr>
                    <w:t>академическая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spacing w:val="6"/>
                    </w:rPr>
                    <w:t>степень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6"/>
                    </w:rPr>
                    <w:t>доктора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8"/>
                    </w:rPr>
                    <w:t>философии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5"/>
                    </w:rPr>
                    <w:t>(PhD),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9"/>
                    </w:rPr>
                    <w:t>доктора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2"/>
                    </w:rPr>
                    <w:t>по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6"/>
                    </w:rPr>
                    <w:t>профилю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spacing w:val="5"/>
                    </w:rPr>
                    <w:t>или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7"/>
                    </w:rPr>
                    <w:t>степень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9"/>
                    </w:rPr>
                    <w:t>доктора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7"/>
                    </w:rPr>
                    <w:t>философии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spacing w:val="3"/>
                    </w:rPr>
                    <w:t>(PhD),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8"/>
                    </w:rPr>
                    <w:t>доктора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8"/>
                    </w:rPr>
                    <w:t>профилю</w:t>
                  </w:r>
                </w:p>
                <w:p>
                  <w:pPr>
                    <w:pStyle w:val="BodyText"/>
                    <w:spacing w:line="261" w:lineRule="auto" w:before="5"/>
                    <w:ind w:left="2122" w:right="5390" w:hanging="494"/>
                    <w:jc w:val="both"/>
                  </w:pPr>
                  <w:r>
                    <w:rPr>
                      <w:spacing w:val="-7"/>
                    </w:rPr>
                    <w:t>10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9"/>
                    </w:rPr>
                    <w:t>Подготовленные</w:t>
                  </w:r>
                  <w:r>
                    <w:rPr>
                      <w:spacing w:val="5"/>
                    </w:rPr>
                    <w:t> под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его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7"/>
                    </w:rPr>
                    <w:t>руководством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лауреаты,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призеры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7"/>
                    </w:rPr>
                    <w:t>республиканских,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spacing w:val="9"/>
                    </w:rPr>
                    <w:t>международных,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зарубежных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6"/>
                    </w:rPr>
                    <w:t>конкурсов,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6"/>
                    </w:rPr>
                    <w:t>выставок,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7"/>
                    </w:rPr>
                    <w:t>фестивалей,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6"/>
                    </w:rPr>
                    <w:t>премий,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spacing w:val="6"/>
                    </w:rPr>
                    <w:t>олимпиад.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598.099976pt;height:843.840027pt;mso-position-horizontal-relative:page;mso-position-vertical-relative:page;z-index:-81" type="#_x0000_t75" stroked="false">
            <v:imagedata r:id="rId5" o:title=""/>
          </v:shape>
        </w:pict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70" w:h="16880"/>
          <w:pgMar w:top="0" w:bottom="0" w:left="0" w:right="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0pt;margin-top:.009985pt;width:606.25pt;height:849.35pt;mso-position-horizontal-relative:page;mso-position-vertical-relative:page;z-index:-80" type="#_x0000_t202" filled="f" stroked="f">
            <v:textbox inset="0,0,0,0">
              <w:txbxContent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4"/>
                    <w:rPr>
                      <w:sz w:val="22"/>
                      <w:szCs w:val="22"/>
                    </w:rPr>
                  </w:pPr>
                </w:p>
                <w:p>
                  <w:pPr>
                    <w:pStyle w:val="BodyText"/>
                    <w:spacing w:line="261" w:lineRule="auto"/>
                    <w:ind w:left="2074" w:right="5589" w:hanging="500"/>
                    <w:jc w:val="both"/>
                  </w:pPr>
                  <w:r>
                    <w:rPr>
                      <w:spacing w:val="-12"/>
                    </w:rPr>
                    <w:t>11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9"/>
                    </w:rPr>
                    <w:t>Подготовленные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6"/>
                    </w:rPr>
                    <w:t>под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1"/>
                    </w:rPr>
                    <w:t>его</w:t>
                  </w:r>
                  <w:r>
                    <w:rPr>
                      <w:spacing w:val="54"/>
                    </w:rPr>
                    <w:t> </w:t>
                  </w:r>
                  <w:r>
                    <w:rPr>
                      <w:spacing w:val="7"/>
                    </w:rPr>
                    <w:t>руководством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чемпионы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5"/>
                    </w:rPr>
                    <w:t>или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призеры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8"/>
                    </w:rPr>
                    <w:t>Всемирных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универсиад,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8"/>
                    </w:rPr>
                    <w:t>чемпионатов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5"/>
                    </w:rPr>
                    <w:t>Азии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8"/>
                    </w:rPr>
                    <w:t>Азиатских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игр, </w:t>
                  </w:r>
                  <w:r>
                    <w:rPr>
                      <w:spacing w:val="8"/>
                    </w:rPr>
                    <w:t>чемииона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3"/>
                    </w:rPr>
                    <w:t>или</w:t>
                  </w:r>
                  <w:r>
                    <w:rPr>
                      <w:spacing w:val="51"/>
                    </w:rPr>
                    <w:t> </w:t>
                  </w:r>
                  <w:r>
                    <w:rPr>
                      <w:spacing w:val="6"/>
                    </w:rPr>
                    <w:t>призера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7"/>
                    </w:rPr>
                    <w:t>Европы,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8"/>
                    </w:rPr>
                    <w:t>мира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spacing w:val="8"/>
                    </w:rPr>
                    <w:t>Олимпийских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2"/>
                    </w:rPr>
                    <w:t>игр</w:t>
                  </w:r>
                </w:p>
                <w:p>
                  <w:pPr>
                    <w:pStyle w:val="BodyText"/>
                    <w:tabs>
                      <w:tab w:pos="2068" w:val="left" w:leader="none"/>
                      <w:tab w:pos="6757" w:val="left" w:leader="none"/>
                    </w:tabs>
                    <w:spacing w:line="262" w:lineRule="exact"/>
                    <w:ind w:right="0" w:hanging="24"/>
                    <w:jc w:val="left"/>
                  </w:pPr>
                  <w:r>
                    <w:rPr>
                      <w:spacing w:val="-8"/>
                    </w:rPr>
                    <w:t>12</w:t>
                    <w:tab/>
                  </w:r>
                  <w:r>
                    <w:rPr>
                      <w:spacing w:val="9"/>
                    </w:rPr>
                    <w:t>Дополнительная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8"/>
                    </w:rPr>
                    <w:t>информация</w:t>
                    <w:tab/>
                  </w:r>
                  <w:r>
                    <w:rPr>
                      <w:spacing w:val="3"/>
                      <w:position w:val="1"/>
                    </w:rPr>
                    <w:t>2018</w:t>
                  </w:r>
                  <w:r>
                    <w:rPr>
                      <w:spacing w:val="2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- 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8"/>
                      <w:position w:val="1"/>
                    </w:rPr>
                    <w:t>Лучший</w:t>
                  </w:r>
                  <w:r>
                    <w:rPr>
                      <w:spacing w:val="26"/>
                      <w:position w:val="1"/>
                    </w:rPr>
                    <w:t> </w:t>
                  </w:r>
                  <w:r>
                    <w:rPr>
                      <w:spacing w:val="7"/>
                      <w:position w:val="1"/>
                    </w:rPr>
                    <w:t>преподаватель</w:t>
                  </w:r>
                  <w:r>
                    <w:rPr>
                      <w:spacing w:val="24"/>
                      <w:position w:val="1"/>
                    </w:rPr>
                    <w:t> </w:t>
                  </w:r>
                  <w:r>
                    <w:rPr>
                      <w:spacing w:val="4"/>
                      <w:position w:val="1"/>
                    </w:rPr>
                    <w:t>вуза</w:t>
                  </w:r>
                  <w:r>
                    <w:rPr/>
                  </w: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20" w:lineRule="exact" w:before="0"/>
                    <w:rPr>
                      <w:sz w:val="22"/>
                      <w:szCs w:val="22"/>
                    </w:rPr>
                  </w:pPr>
                </w:p>
                <w:p>
                  <w:pPr>
                    <w:spacing w:line="240" w:lineRule="exact" w:before="15"/>
                    <w:rPr>
                      <w:sz w:val="24"/>
                      <w:szCs w:val="24"/>
                    </w:rPr>
                  </w:pP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8"/>
                    </w:rPr>
                    <w:t>Заведующий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8"/>
                    </w:rPr>
                    <w:t>кафедрой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7"/>
                    </w:rPr>
                    <w:t>химической</w:t>
                  </w:r>
                </w:p>
                <w:p>
                  <w:pPr>
                    <w:pStyle w:val="BodyText"/>
                    <w:tabs>
                      <w:tab w:pos="6292" w:val="left" w:leader="none"/>
                      <w:tab w:pos="7271" w:val="left" w:leader="none"/>
                    </w:tabs>
                    <w:spacing w:line="240" w:lineRule="auto" w:before="29"/>
                    <w:ind w:left="1593" w:right="0"/>
                    <w:jc w:val="left"/>
                  </w:pPr>
                  <w:r>
                    <w:rPr>
                      <w:spacing w:val="7"/>
                    </w:rPr>
                    <w:t>технологии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8"/>
                    </w:rPr>
                    <w:t>нефтехимии</w:t>
                    <w:tab/>
                  </w:r>
                  <w:r>
                    <w:rPr/>
                    <w:t>W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V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&gt;</w:t>
                    <w:tab/>
                  </w:r>
                  <w:r>
                    <w:rPr>
                      <w:spacing w:val="10"/>
                    </w:rPr>
                    <w:t>Тусшхан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2"/>
                    </w:rPr>
                    <w:t>Л.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9985pt;width:606.25pt;height:849.34pt;mso-position-horizontal-relative:page;mso-position-vertical-relative:page;z-index:-79" type="#_x0000_t75" stroked="false">
            <v:imagedata r:id="rId6" o:title=""/>
          </v:shape>
        </w:pict>
      </w:r>
    </w:p>
    <w:sectPr>
      <w:pgSz w:w="12130" w:h="169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97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2023-08-24T10:29:47Z</dcterms:created>
  <dcterms:modified xsi:type="dcterms:W3CDTF">2023-08-24T10:29:47Z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2023-08-24T00:00:00Z</vt:filetime>
  </property>
</Properties>
</file>